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58E" w:rsidRDefault="00242B8D">
      <w:pPr>
        <w:pStyle w:val="Title"/>
        <w:rPr>
          <w:color w:val="F07F0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4741545</wp:posOffset>
                </wp:positionH>
                <wp:positionV relativeFrom="paragraph">
                  <wp:posOffset>457200</wp:posOffset>
                </wp:positionV>
                <wp:extent cx="1304925" cy="120015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656F" w:rsidRDefault="00356DC8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1104900" cy="1019175"/>
                                  <wp:effectExtent l="1905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35pt;margin-top:36pt;width:102.75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" stroked="f">
                <v:textbox>
                  <w:txbxContent>
                    <w:p w:rsidR="00B4656F" w:rsidRDefault="00356DC8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1104900" cy="1019175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1258E" w:rsidRPr="00F35ADF">
        <w:t xml:space="preserve">Association of Clinical Electron </w:t>
      </w:r>
      <w:proofErr w:type="spellStart"/>
      <w:r w:rsidR="0061258E" w:rsidRPr="00F35ADF">
        <w:t>Microscopists</w:t>
      </w:r>
      <w:proofErr w:type="spellEnd"/>
      <w:r w:rsidR="0061258E" w:rsidRPr="00F35ADF">
        <w:t xml:space="preserve"> </w:t>
      </w:r>
      <w:r w:rsidR="0061258E" w:rsidRPr="00F35ADF">
        <w:rPr>
          <w:color w:val="F07F09"/>
        </w:rPr>
        <w:t xml:space="preserve">ACEM Executive| </w:t>
      </w:r>
    </w:p>
    <w:p w:rsidR="0061258E" w:rsidRPr="00791C5F" w:rsidRDefault="0061258E" w:rsidP="00791C5F"/>
    <w:p w:rsidR="0061258E" w:rsidRPr="006229FD" w:rsidRDefault="0061258E" w:rsidP="005E7538">
      <w:pPr>
        <w:pStyle w:val="Heading1"/>
        <w:rPr>
          <w:b w:val="0"/>
          <w:bCs w:val="0"/>
          <w:caps w:val="0"/>
          <w:spacing w:val="15"/>
          <w:sz w:val="28"/>
          <w:szCs w:val="28"/>
        </w:rPr>
      </w:pPr>
      <w:r w:rsidRPr="005E7538">
        <w:rPr>
          <w:sz w:val="28"/>
          <w:szCs w:val="28"/>
        </w:rPr>
        <w:t>Agenda topics</w:t>
      </w:r>
      <w:r w:rsidR="001A314B">
        <w:rPr>
          <w:sz w:val="28"/>
          <w:szCs w:val="28"/>
        </w:rPr>
        <w:tab/>
      </w:r>
      <w:r w:rsidR="006229FD">
        <w:rPr>
          <w:b w:val="0"/>
          <w:bCs w:val="0"/>
          <w:caps w:val="0"/>
          <w:spacing w:val="15"/>
          <w:sz w:val="28"/>
          <w:szCs w:val="28"/>
        </w:rPr>
        <w:t>7</w:t>
      </w:r>
      <w:r w:rsidR="001A314B" w:rsidRPr="001A314B">
        <w:rPr>
          <w:b w:val="0"/>
          <w:bCs w:val="0"/>
          <w:caps w:val="0"/>
          <w:spacing w:val="15"/>
          <w:sz w:val="28"/>
          <w:szCs w:val="28"/>
        </w:rPr>
        <w:t xml:space="preserve">th </w:t>
      </w:r>
      <w:r w:rsidR="006229FD">
        <w:rPr>
          <w:b w:val="0"/>
          <w:bCs w:val="0"/>
          <w:caps w:val="0"/>
          <w:spacing w:val="15"/>
          <w:sz w:val="28"/>
          <w:szCs w:val="28"/>
        </w:rPr>
        <w:t>September</w:t>
      </w:r>
      <w:r w:rsidR="001A314B" w:rsidRPr="001A314B">
        <w:rPr>
          <w:b w:val="0"/>
          <w:bCs w:val="0"/>
          <w:caps w:val="0"/>
          <w:spacing w:val="15"/>
          <w:sz w:val="28"/>
          <w:szCs w:val="28"/>
        </w:rPr>
        <w:t xml:space="preserve"> 2022</w:t>
      </w:r>
      <w:proofErr w:type="gramStart"/>
      <w:r w:rsidR="001A314B">
        <w:rPr>
          <w:b w:val="0"/>
          <w:bCs w:val="0"/>
          <w:caps w:val="0"/>
          <w:spacing w:val="15"/>
          <w:sz w:val="28"/>
          <w:szCs w:val="28"/>
        </w:rPr>
        <w:t>:Teams</w:t>
      </w:r>
      <w:proofErr w:type="gramEnd"/>
      <w:r w:rsidR="001A314B">
        <w:rPr>
          <w:b w:val="0"/>
          <w:bCs w:val="0"/>
          <w:caps w:val="0"/>
          <w:spacing w:val="15"/>
          <w:sz w:val="28"/>
          <w:szCs w:val="28"/>
        </w:rPr>
        <w:t xml:space="preserve"> </w:t>
      </w:r>
    </w:p>
    <w:p w:rsidR="0061258E" w:rsidRDefault="001A314B" w:rsidP="006229FD">
      <w:pPr>
        <w:pStyle w:val="Subtitle"/>
        <w:numPr>
          <w:ilvl w:val="0"/>
          <w:numId w:val="22"/>
        </w:numPr>
        <w:rPr>
          <w:color w:val="1B587C"/>
          <w:sz w:val="28"/>
          <w:szCs w:val="28"/>
        </w:rPr>
      </w:pPr>
      <w:r>
        <w:rPr>
          <w:color w:val="1B587C"/>
          <w:sz w:val="28"/>
          <w:szCs w:val="28"/>
        </w:rPr>
        <w:t>RMS website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  <w:t>Alison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Send out actions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proofErr w:type="gramStart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Email  RMS</w:t>
      </w:r>
      <w:proofErr w:type="gramEnd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 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 xml:space="preserve"> </w:t>
      </w:r>
      <w:proofErr w:type="gramStart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request</w:t>
      </w:r>
      <w:proofErr w:type="gramEnd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 to update some content including overlay renal </w:t>
      </w:r>
      <w:proofErr w:type="spellStart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image,layout</w:t>
      </w:r>
      <w:proofErr w:type="spellEnd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 possibilities and members area ( I suggested the training/education tab has education, portfolio training, books and quality as drop downs as the NEQAS has education aspect?)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 DD vs SO availability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 xml:space="preserve"> Footer content to </w:t>
      </w:r>
      <w:proofErr w:type="gramStart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be  our</w:t>
      </w:r>
      <w:proofErr w:type="gramEnd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 ACEM icon, Twitter link and email address 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  <w:t>Patricia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 xml:space="preserve"> PCD text and image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>New renal image for website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  <w:t>Glen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>Paediatric text and images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 xml:space="preserve">Bank information re membership DD 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  <w:t>Bev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>Nerve text and image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 xml:space="preserve">Update of muscle image if you would prefer another image to what's there 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u w:val="single"/>
          <w:lang w:bidi="ar-SA"/>
        </w:rPr>
        <w:t>Bart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>Skin text and image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 xml:space="preserve"> Book </w:t>
      </w:r>
      <w:proofErr w:type="gramStart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list(</w:t>
      </w:r>
      <w:proofErr w:type="gramEnd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 we can always put a caveat in that not all the books are  currently available )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A few items were not actioned to anyone specifically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  <w:t xml:space="preserve">Can someone please send me the committee members full names and titles that would be great and I can pass this on  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•</w:t>
      </w: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ab/>
      </w:r>
      <w:proofErr w:type="gramStart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the</w:t>
      </w:r>
      <w:proofErr w:type="gramEnd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 ACEM Twitter #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We did have a email address , I am looking into whether this is still active or not as was associated with the old site and an external mailbox so I am not sure but will investigate, if not I will ask Lucy best way to get this up and running</w:t>
      </w:r>
    </w:p>
    <w:p w:rsidR="006229FD" w:rsidRPr="006229FD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</w:p>
    <w:p w:rsidR="00B4656F" w:rsidRDefault="006229FD" w:rsidP="006229FD">
      <w:pPr>
        <w:pStyle w:val="PlainText"/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 xml:space="preserve">I will also look again at the website and see if there is anything else re typos </w:t>
      </w:r>
      <w:proofErr w:type="spellStart"/>
      <w:r w:rsidRPr="006229FD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etc</w:t>
      </w:r>
      <w:proofErr w:type="spellEnd"/>
    </w:p>
    <w:p w:rsidR="006229FD" w:rsidRDefault="006229FD" w:rsidP="006229FD">
      <w:pPr>
        <w:pStyle w:val="PlainText"/>
        <w:rPr>
          <w:rFonts w:ascii="Century Gothic" w:hAnsi="Century Gothic"/>
          <w:color w:val="365F91" w:themeColor="accent1" w:themeShade="BF"/>
          <w:sz w:val="28"/>
          <w:szCs w:val="28"/>
        </w:rPr>
      </w:pPr>
    </w:p>
    <w:p w:rsidR="0089565B" w:rsidRPr="0089565B" w:rsidRDefault="0089565B" w:rsidP="006229FD">
      <w:pPr>
        <w:pStyle w:val="PlainText"/>
        <w:numPr>
          <w:ilvl w:val="0"/>
          <w:numId w:val="22"/>
        </w:numPr>
        <w:rPr>
          <w:rFonts w:ascii="Century Gothic" w:hAnsi="Century Gothic"/>
          <w:color w:val="365F91" w:themeColor="accent1" w:themeShade="BF"/>
          <w:sz w:val="28"/>
          <w:szCs w:val="28"/>
        </w:rPr>
      </w:pPr>
      <w:r w:rsidRPr="0089565B">
        <w:rPr>
          <w:rFonts w:ascii="Century Gothic" w:hAnsi="Century Gothic"/>
          <w:color w:val="365F91" w:themeColor="accent1" w:themeShade="BF"/>
          <w:sz w:val="28"/>
          <w:szCs w:val="28"/>
        </w:rPr>
        <w:t>Meetings</w:t>
      </w:r>
    </w:p>
    <w:p w:rsidR="0089565B" w:rsidRPr="0089565B" w:rsidRDefault="0089565B" w:rsidP="0089565B">
      <w:pPr>
        <w:pStyle w:val="PlainText"/>
        <w:numPr>
          <w:ilvl w:val="0"/>
          <w:numId w:val="21"/>
        </w:numPr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</w:pPr>
      <w:r w:rsidRPr="0089565B">
        <w:rPr>
          <w:rFonts w:ascii="Calibri" w:eastAsiaTheme="minorHAnsi" w:hAnsi="Calibri" w:cs="Calibri"/>
          <w:noProof w:val="0"/>
          <w:color w:val="auto"/>
          <w:sz w:val="22"/>
          <w:szCs w:val="22"/>
          <w:lang w:bidi="ar-SA"/>
        </w:rPr>
        <w:t>ACEM 2023</w:t>
      </w:r>
    </w:p>
    <w:p w:rsidR="0089565B" w:rsidRDefault="0089565B" w:rsidP="006229FD">
      <w:pPr>
        <w:pStyle w:val="PlainText"/>
        <w:numPr>
          <w:ilvl w:val="0"/>
          <w:numId w:val="22"/>
        </w:numPr>
        <w:rPr>
          <w:rFonts w:ascii="Century Gothic" w:hAnsi="Century Gothic"/>
          <w:color w:val="365F91" w:themeColor="accent1" w:themeShade="BF"/>
          <w:sz w:val="28"/>
          <w:szCs w:val="28"/>
        </w:rPr>
      </w:pPr>
      <w:r w:rsidRPr="0089565B">
        <w:rPr>
          <w:rFonts w:ascii="Century Gothic" w:hAnsi="Century Gothic"/>
          <w:color w:val="365F91" w:themeColor="accent1" w:themeShade="BF"/>
          <w:sz w:val="28"/>
          <w:szCs w:val="28"/>
        </w:rPr>
        <w:t xml:space="preserve">Education and </w:t>
      </w:r>
      <w:r w:rsidR="006229FD">
        <w:rPr>
          <w:rFonts w:ascii="Century Gothic" w:hAnsi="Century Gothic"/>
          <w:color w:val="365F91" w:themeColor="accent1" w:themeShade="BF"/>
          <w:sz w:val="28"/>
          <w:szCs w:val="28"/>
        </w:rPr>
        <w:t>Trining – IBMS update</w:t>
      </w:r>
    </w:p>
    <w:p w:rsidR="0089565B" w:rsidRPr="0089565B" w:rsidRDefault="0089565B" w:rsidP="0089565B">
      <w:pPr>
        <w:pStyle w:val="PlainText"/>
        <w:rPr>
          <w:rFonts w:ascii="Century Gothic" w:hAnsi="Century Gothic"/>
          <w:color w:val="365F91" w:themeColor="accent1" w:themeShade="BF"/>
          <w:sz w:val="28"/>
          <w:szCs w:val="28"/>
        </w:rPr>
      </w:pPr>
    </w:p>
    <w:p w:rsidR="0089565B" w:rsidRDefault="0089565B" w:rsidP="006229FD">
      <w:pPr>
        <w:pStyle w:val="PlainText"/>
        <w:numPr>
          <w:ilvl w:val="0"/>
          <w:numId w:val="22"/>
        </w:numPr>
        <w:rPr>
          <w:rFonts w:ascii="Century Gothic" w:hAnsi="Century Gothic"/>
          <w:color w:val="365F91" w:themeColor="accent1" w:themeShade="BF"/>
          <w:sz w:val="28"/>
          <w:szCs w:val="28"/>
        </w:rPr>
      </w:pPr>
      <w:r w:rsidRPr="0089565B">
        <w:rPr>
          <w:rFonts w:ascii="Century Gothic" w:hAnsi="Century Gothic"/>
          <w:color w:val="365F91" w:themeColor="accent1" w:themeShade="BF"/>
          <w:sz w:val="28"/>
          <w:szCs w:val="28"/>
        </w:rPr>
        <w:lastRenderedPageBreak/>
        <w:t>New ‘state of EM’ survey?</w:t>
      </w:r>
    </w:p>
    <w:p w:rsidR="00D3501A" w:rsidRDefault="00D3501A" w:rsidP="00D3501A">
      <w:pPr>
        <w:pStyle w:val="ListParagraph"/>
        <w:rPr>
          <w:rFonts w:ascii="Century Gothic" w:hAnsi="Century Gothic"/>
          <w:color w:val="365F91" w:themeColor="accent1" w:themeShade="BF"/>
          <w:sz w:val="28"/>
          <w:szCs w:val="28"/>
        </w:rPr>
      </w:pPr>
    </w:p>
    <w:p w:rsidR="00D3501A" w:rsidRDefault="00D3501A" w:rsidP="006229FD">
      <w:pPr>
        <w:pStyle w:val="PlainText"/>
        <w:numPr>
          <w:ilvl w:val="0"/>
          <w:numId w:val="22"/>
        </w:numPr>
        <w:rPr>
          <w:rFonts w:ascii="Century Gothic" w:hAnsi="Century Gothic"/>
          <w:color w:val="365F91" w:themeColor="accent1" w:themeShade="BF"/>
          <w:sz w:val="28"/>
          <w:szCs w:val="28"/>
        </w:rPr>
      </w:pPr>
      <w:r>
        <w:rPr>
          <w:rFonts w:ascii="Century Gothic" w:hAnsi="Century Gothic"/>
          <w:color w:val="365F91" w:themeColor="accent1" w:themeShade="BF"/>
          <w:sz w:val="28"/>
          <w:szCs w:val="28"/>
        </w:rPr>
        <w:t>Committee membership</w:t>
      </w:r>
      <w:bookmarkStart w:id="0" w:name="_GoBack"/>
      <w:bookmarkEnd w:id="0"/>
    </w:p>
    <w:p w:rsidR="006229FD" w:rsidRDefault="006229FD" w:rsidP="006229FD">
      <w:pPr>
        <w:pStyle w:val="PlainText"/>
        <w:rPr>
          <w:rFonts w:ascii="Century Gothic" w:hAnsi="Century Gothic"/>
          <w:color w:val="365F91" w:themeColor="accent1" w:themeShade="BF"/>
          <w:sz w:val="28"/>
          <w:szCs w:val="28"/>
        </w:rPr>
      </w:pPr>
    </w:p>
    <w:p w:rsidR="006229FD" w:rsidRPr="0089565B" w:rsidRDefault="006229FD" w:rsidP="006229FD">
      <w:pPr>
        <w:pStyle w:val="PlainText"/>
        <w:numPr>
          <w:ilvl w:val="0"/>
          <w:numId w:val="22"/>
        </w:numPr>
        <w:rPr>
          <w:rFonts w:ascii="Century Gothic" w:hAnsi="Century Gothic"/>
          <w:color w:val="365F91" w:themeColor="accent1" w:themeShade="BF"/>
          <w:sz w:val="28"/>
          <w:szCs w:val="28"/>
        </w:rPr>
      </w:pPr>
      <w:r>
        <w:rPr>
          <w:rFonts w:ascii="Century Gothic" w:hAnsi="Century Gothic"/>
          <w:color w:val="365F91" w:themeColor="accent1" w:themeShade="BF"/>
          <w:sz w:val="28"/>
          <w:szCs w:val="28"/>
        </w:rPr>
        <w:t>AOB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176"/>
        <w:gridCol w:w="124"/>
        <w:gridCol w:w="2082"/>
        <w:gridCol w:w="168"/>
        <w:gridCol w:w="2038"/>
        <w:gridCol w:w="212"/>
      </w:tblGrid>
      <w:tr w:rsidR="006229FD" w:rsidRPr="00A967CF" w:rsidTr="004A2658">
        <w:trPr>
          <w:gridAfter w:val="1"/>
          <w:wAfter w:w="212" w:type="dxa"/>
          <w:trHeight w:val="313"/>
        </w:trPr>
        <w:tc>
          <w:tcPr>
            <w:tcW w:w="6176" w:type="dxa"/>
          </w:tcPr>
          <w:p w:rsidR="006229FD" w:rsidRPr="00A967CF" w:rsidRDefault="006229FD" w:rsidP="004A2658">
            <w:pPr>
              <w:spacing w:after="0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06" w:type="dxa"/>
            <w:gridSpan w:val="2"/>
          </w:tcPr>
          <w:p w:rsidR="006229FD" w:rsidRPr="00A967CF" w:rsidRDefault="006229FD" w:rsidP="004A2658">
            <w:pPr>
              <w:spacing w:after="0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06" w:type="dxa"/>
            <w:gridSpan w:val="2"/>
          </w:tcPr>
          <w:p w:rsidR="006229FD" w:rsidRPr="00A967CF" w:rsidRDefault="006229FD" w:rsidP="004A2658">
            <w:pPr>
              <w:spacing w:after="0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29FD" w:rsidRPr="00A967CF" w:rsidTr="004A2658">
        <w:tc>
          <w:tcPr>
            <w:tcW w:w="6300" w:type="dxa"/>
            <w:gridSpan w:val="2"/>
          </w:tcPr>
          <w:p w:rsidR="006229FD" w:rsidRPr="00A967CF" w:rsidRDefault="006229FD" w:rsidP="004A2658">
            <w:pPr>
              <w:spacing w:before="0" w:after="0"/>
              <w:ind w:left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6229FD" w:rsidRPr="00A967CF" w:rsidRDefault="006229FD" w:rsidP="004A2658">
            <w:pPr>
              <w:spacing w:after="0"/>
              <w:ind w:left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6229FD" w:rsidRPr="00A967CF" w:rsidRDefault="006229FD" w:rsidP="004A2658">
            <w:pPr>
              <w:spacing w:after="0"/>
              <w:ind w:left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="0089565B" w:rsidRPr="0089565B" w:rsidRDefault="0089565B" w:rsidP="0089565B">
      <w:pPr>
        <w:pStyle w:val="PlainText"/>
        <w:rPr>
          <w:rFonts w:ascii="Century Gothic" w:hAnsi="Century Gothic"/>
          <w:color w:val="365F91" w:themeColor="accent1" w:themeShade="BF"/>
          <w:sz w:val="28"/>
          <w:szCs w:val="28"/>
        </w:rPr>
      </w:pPr>
    </w:p>
    <w:p w:rsidR="00B4656F" w:rsidRPr="00D253EE" w:rsidRDefault="00B4656F" w:rsidP="0089565B">
      <w:pPr>
        <w:ind w:left="0"/>
        <w:rPr>
          <w:rFonts w:ascii="Century Gothic" w:hAnsi="Century Gothic"/>
          <w:spacing w:val="15"/>
          <w:sz w:val="22"/>
          <w:szCs w:val="22"/>
          <w:lang w:val="de-DE"/>
        </w:rPr>
      </w:pPr>
    </w:p>
    <w:sectPr w:rsidR="00B4656F" w:rsidRPr="00D253EE" w:rsidSect="00A737A1">
      <w:foot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526" w:rsidRDefault="006D6526">
      <w:r>
        <w:separator/>
      </w:r>
    </w:p>
    <w:p w:rsidR="006D6526" w:rsidRDefault="006D6526"/>
    <w:p w:rsidR="006D6526" w:rsidRDefault="006D6526"/>
  </w:endnote>
  <w:endnote w:type="continuationSeparator" w:id="0">
    <w:p w:rsidR="006D6526" w:rsidRDefault="006D6526">
      <w:r>
        <w:continuationSeparator/>
      </w:r>
    </w:p>
    <w:p w:rsidR="006D6526" w:rsidRDefault="006D6526"/>
    <w:p w:rsidR="006D6526" w:rsidRDefault="006D65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56F" w:rsidRDefault="00B4656F">
    <w:pPr>
      <w:pStyle w:val="Footer"/>
    </w:pPr>
    <w:r>
      <w:t xml:space="preserve">Page </w:t>
    </w:r>
    <w:r w:rsidR="00242B8D">
      <w:fldChar w:fldCharType="begin"/>
    </w:r>
    <w:r w:rsidR="00242B8D">
      <w:instrText xml:space="preserve"> PAGE   \* MERGEFORMAT </w:instrText>
    </w:r>
    <w:r w:rsidR="00242B8D">
      <w:fldChar w:fldCharType="separate"/>
    </w:r>
    <w:r w:rsidR="00D3501A">
      <w:rPr>
        <w:noProof/>
      </w:rPr>
      <w:t>2</w:t>
    </w:r>
    <w:r w:rsidR="00242B8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526" w:rsidRDefault="006D6526">
      <w:r>
        <w:separator/>
      </w:r>
    </w:p>
    <w:p w:rsidR="006D6526" w:rsidRDefault="006D6526"/>
    <w:p w:rsidR="006D6526" w:rsidRDefault="006D6526"/>
  </w:footnote>
  <w:footnote w:type="continuationSeparator" w:id="0">
    <w:p w:rsidR="006D6526" w:rsidRDefault="006D6526">
      <w:r>
        <w:continuationSeparator/>
      </w:r>
    </w:p>
    <w:p w:rsidR="006D6526" w:rsidRDefault="006D6526"/>
    <w:p w:rsidR="006D6526" w:rsidRDefault="006D652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4625F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AE8CC1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BE2A0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6A328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C65A0C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34C0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9E59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92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6CC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08E3D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7A1460"/>
    <w:multiLevelType w:val="hybridMultilevel"/>
    <w:tmpl w:val="C29C69D0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12BB421F"/>
    <w:multiLevelType w:val="multilevel"/>
    <w:tmpl w:val="B446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1920650"/>
    <w:multiLevelType w:val="hybridMultilevel"/>
    <w:tmpl w:val="392A5D04"/>
    <w:lvl w:ilvl="0" w:tplc="4B521B9A">
      <w:start w:val="4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70443E"/>
    <w:multiLevelType w:val="hybridMultilevel"/>
    <w:tmpl w:val="7CC057D0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>
    <w:nsid w:val="4A061604"/>
    <w:multiLevelType w:val="hybridMultilevel"/>
    <w:tmpl w:val="78C6D090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4A1A0DDC"/>
    <w:multiLevelType w:val="multilevel"/>
    <w:tmpl w:val="CD7A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34E6CF3"/>
    <w:multiLevelType w:val="hybridMultilevel"/>
    <w:tmpl w:val="C074B2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300C82"/>
    <w:multiLevelType w:val="hybridMultilevel"/>
    <w:tmpl w:val="0BB80078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68072CA3"/>
    <w:multiLevelType w:val="hybridMultilevel"/>
    <w:tmpl w:val="61A8EB3C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69275DEF"/>
    <w:multiLevelType w:val="hybridMultilevel"/>
    <w:tmpl w:val="66D0AC9A"/>
    <w:lvl w:ilvl="0" w:tplc="9FE0038C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20">
    <w:nsid w:val="6A870774"/>
    <w:multiLevelType w:val="multilevel"/>
    <w:tmpl w:val="3730777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4EF389B"/>
    <w:multiLevelType w:val="multilevel"/>
    <w:tmpl w:val="8690E5A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2"/>
  </w:num>
  <w:num w:numId="13">
    <w:abstractNumId w:val="21"/>
  </w:num>
  <w:num w:numId="14">
    <w:abstractNumId w:val="20"/>
  </w:num>
  <w:num w:numId="15">
    <w:abstractNumId w:val="10"/>
  </w:num>
  <w:num w:numId="16">
    <w:abstractNumId w:val="17"/>
  </w:num>
  <w:num w:numId="17">
    <w:abstractNumId w:val="18"/>
  </w:num>
  <w:num w:numId="18">
    <w:abstractNumId w:val="14"/>
  </w:num>
  <w:num w:numId="19">
    <w:abstractNumId w:val="15"/>
  </w:num>
  <w:num w:numId="20">
    <w:abstractNumId w:val="11"/>
  </w:num>
  <w:num w:numId="21">
    <w:abstractNumId w:val="13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A5"/>
    <w:rsid w:val="00030D07"/>
    <w:rsid w:val="00037C02"/>
    <w:rsid w:val="00054EF8"/>
    <w:rsid w:val="000B5C8B"/>
    <w:rsid w:val="000D3DD3"/>
    <w:rsid w:val="00110DA8"/>
    <w:rsid w:val="00113B74"/>
    <w:rsid w:val="00115215"/>
    <w:rsid w:val="00144960"/>
    <w:rsid w:val="00152AF7"/>
    <w:rsid w:val="00153E57"/>
    <w:rsid w:val="001570C4"/>
    <w:rsid w:val="00161021"/>
    <w:rsid w:val="001635A9"/>
    <w:rsid w:val="00177AFA"/>
    <w:rsid w:val="001A314B"/>
    <w:rsid w:val="001A6990"/>
    <w:rsid w:val="001C4215"/>
    <w:rsid w:val="001E5DD4"/>
    <w:rsid w:val="00225B86"/>
    <w:rsid w:val="00242B8D"/>
    <w:rsid w:val="00260924"/>
    <w:rsid w:val="00264D46"/>
    <w:rsid w:val="0028703F"/>
    <w:rsid w:val="00291738"/>
    <w:rsid w:val="002A0043"/>
    <w:rsid w:val="002A5D54"/>
    <w:rsid w:val="002D25D8"/>
    <w:rsid w:val="002D4F90"/>
    <w:rsid w:val="002D5297"/>
    <w:rsid w:val="002E5313"/>
    <w:rsid w:val="002F3D6A"/>
    <w:rsid w:val="003357B5"/>
    <w:rsid w:val="00353EC6"/>
    <w:rsid w:val="00356DC8"/>
    <w:rsid w:val="00364814"/>
    <w:rsid w:val="00376049"/>
    <w:rsid w:val="003868CD"/>
    <w:rsid w:val="0038762E"/>
    <w:rsid w:val="003C5AC4"/>
    <w:rsid w:val="003F69E4"/>
    <w:rsid w:val="00401723"/>
    <w:rsid w:val="004167F0"/>
    <w:rsid w:val="00445CE6"/>
    <w:rsid w:val="00454018"/>
    <w:rsid w:val="0049512B"/>
    <w:rsid w:val="00496004"/>
    <w:rsid w:val="004D7ACF"/>
    <w:rsid w:val="004F5997"/>
    <w:rsid w:val="00504677"/>
    <w:rsid w:val="00532EC7"/>
    <w:rsid w:val="00547F59"/>
    <w:rsid w:val="00553467"/>
    <w:rsid w:val="00565D42"/>
    <w:rsid w:val="005701E2"/>
    <w:rsid w:val="005A248D"/>
    <w:rsid w:val="005A2F2C"/>
    <w:rsid w:val="005D135A"/>
    <w:rsid w:val="005E7538"/>
    <w:rsid w:val="00603250"/>
    <w:rsid w:val="0061258E"/>
    <w:rsid w:val="006229FD"/>
    <w:rsid w:val="00623528"/>
    <w:rsid w:val="00623D15"/>
    <w:rsid w:val="00657073"/>
    <w:rsid w:val="006D6526"/>
    <w:rsid w:val="00725E33"/>
    <w:rsid w:val="0074476A"/>
    <w:rsid w:val="007733A5"/>
    <w:rsid w:val="00791C5F"/>
    <w:rsid w:val="007A5F07"/>
    <w:rsid w:val="007C50CE"/>
    <w:rsid w:val="007D0441"/>
    <w:rsid w:val="007D3A6A"/>
    <w:rsid w:val="007F7F09"/>
    <w:rsid w:val="0080497E"/>
    <w:rsid w:val="0081471C"/>
    <w:rsid w:val="008306E4"/>
    <w:rsid w:val="00835501"/>
    <w:rsid w:val="00845B24"/>
    <w:rsid w:val="00851C93"/>
    <w:rsid w:val="00890042"/>
    <w:rsid w:val="0089565B"/>
    <w:rsid w:val="008B3ECF"/>
    <w:rsid w:val="008C055C"/>
    <w:rsid w:val="008D1253"/>
    <w:rsid w:val="008D2E89"/>
    <w:rsid w:val="008D450A"/>
    <w:rsid w:val="008E6D44"/>
    <w:rsid w:val="0093585B"/>
    <w:rsid w:val="00947713"/>
    <w:rsid w:val="00950DE4"/>
    <w:rsid w:val="00954B55"/>
    <w:rsid w:val="00996D82"/>
    <w:rsid w:val="009A55E2"/>
    <w:rsid w:val="009B32A4"/>
    <w:rsid w:val="009F6C5A"/>
    <w:rsid w:val="00A203E7"/>
    <w:rsid w:val="00A721D2"/>
    <w:rsid w:val="00A737A1"/>
    <w:rsid w:val="00A91044"/>
    <w:rsid w:val="00A920CD"/>
    <w:rsid w:val="00A967CF"/>
    <w:rsid w:val="00AA1C93"/>
    <w:rsid w:val="00AA4ECE"/>
    <w:rsid w:val="00AE405B"/>
    <w:rsid w:val="00AE5A46"/>
    <w:rsid w:val="00B108AB"/>
    <w:rsid w:val="00B13767"/>
    <w:rsid w:val="00B24C82"/>
    <w:rsid w:val="00B279C3"/>
    <w:rsid w:val="00B363F5"/>
    <w:rsid w:val="00B4656F"/>
    <w:rsid w:val="00B53CAF"/>
    <w:rsid w:val="00B543F8"/>
    <w:rsid w:val="00B70869"/>
    <w:rsid w:val="00BB5117"/>
    <w:rsid w:val="00BD4372"/>
    <w:rsid w:val="00BE2FF9"/>
    <w:rsid w:val="00C2472E"/>
    <w:rsid w:val="00CB15C0"/>
    <w:rsid w:val="00CC76B8"/>
    <w:rsid w:val="00CD2D93"/>
    <w:rsid w:val="00CE1FB5"/>
    <w:rsid w:val="00D00E3A"/>
    <w:rsid w:val="00D13312"/>
    <w:rsid w:val="00D253EE"/>
    <w:rsid w:val="00D27491"/>
    <w:rsid w:val="00D3501A"/>
    <w:rsid w:val="00D42512"/>
    <w:rsid w:val="00D51D2C"/>
    <w:rsid w:val="00D54D2B"/>
    <w:rsid w:val="00D707B8"/>
    <w:rsid w:val="00D7174B"/>
    <w:rsid w:val="00DD1C59"/>
    <w:rsid w:val="00DD3303"/>
    <w:rsid w:val="00DD462F"/>
    <w:rsid w:val="00E03471"/>
    <w:rsid w:val="00E05530"/>
    <w:rsid w:val="00E14FDB"/>
    <w:rsid w:val="00E6723A"/>
    <w:rsid w:val="00EA134F"/>
    <w:rsid w:val="00EB0EC2"/>
    <w:rsid w:val="00EB0FF6"/>
    <w:rsid w:val="00EC5D19"/>
    <w:rsid w:val="00ED4A6D"/>
    <w:rsid w:val="00EE1EA7"/>
    <w:rsid w:val="00EE60ED"/>
    <w:rsid w:val="00EF093F"/>
    <w:rsid w:val="00F02487"/>
    <w:rsid w:val="00F22CA2"/>
    <w:rsid w:val="00F230BB"/>
    <w:rsid w:val="00F35ADF"/>
    <w:rsid w:val="00F461CD"/>
    <w:rsid w:val="00F501A0"/>
    <w:rsid w:val="00FA30AE"/>
    <w:rsid w:val="00FB746F"/>
    <w:rsid w:val="00FE32ED"/>
    <w:rsid w:val="00FF1704"/>
    <w:rsid w:val="00FF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="Times New Roman" w:hAnsi="Palatino Linotype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A1"/>
    <w:pPr>
      <w:spacing w:before="120" w:after="40"/>
      <w:ind w:left="72"/>
    </w:pPr>
    <w:rPr>
      <w:sz w:val="21"/>
      <w:szCs w:val="21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37A1"/>
    <w:pPr>
      <w:spacing w:before="240" w:after="0"/>
      <w:ind w:left="0"/>
      <w:outlineLvl w:val="0"/>
    </w:pPr>
    <w:rPr>
      <w:rFonts w:ascii="Century Gothic" w:hAnsi="Century Gothic"/>
      <w:b/>
      <w:bCs/>
      <w:caps/>
      <w:color w:val="1B587C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37A1"/>
    <w:pPr>
      <w:pBdr>
        <w:bottom w:val="single" w:sz="12" w:space="1" w:color="1B587C"/>
      </w:pBdr>
      <w:spacing w:before="240"/>
      <w:ind w:left="0"/>
      <w:outlineLvl w:val="1"/>
    </w:pPr>
    <w:rPr>
      <w:rFonts w:ascii="Century Gothic" w:hAnsi="Century Gothic"/>
      <w:b/>
      <w:bCs/>
      <w:color w:val="F07F09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37A1"/>
    <w:pPr>
      <w:outlineLvl w:val="2"/>
    </w:pPr>
    <w:rPr>
      <w:rFonts w:ascii="Century Gothic" w:hAnsi="Century Gothic"/>
      <w:color w:val="F07F09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37A1"/>
    <w:pPr>
      <w:keepNext/>
      <w:keepLines/>
      <w:spacing w:before="160" w:after="0"/>
      <w:outlineLvl w:val="3"/>
    </w:pPr>
    <w:rPr>
      <w:rFonts w:ascii="Century Gothic" w:hAnsi="Century Gothic"/>
      <w:color w:val="B35E0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45CE6"/>
    <w:rPr>
      <w:rFonts w:ascii="Cambria" w:hAnsi="Cambria" w:cs="Times New Roman"/>
      <w:b/>
      <w:bCs/>
      <w:kern w:val="32"/>
      <w:sz w:val="32"/>
      <w:szCs w:val="32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45CE6"/>
    <w:rPr>
      <w:rFonts w:ascii="Cambria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45CE6"/>
    <w:rPr>
      <w:rFonts w:ascii="Cambria" w:hAnsi="Cambria" w:cs="Times New Roman"/>
      <w:b/>
      <w:bCs/>
      <w:sz w:val="26"/>
      <w:szCs w:val="26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737A1"/>
    <w:rPr>
      <w:rFonts w:ascii="Century Gothic" w:hAnsi="Century Gothic" w:cs="Times New Roman"/>
      <w:color w:val="B35E06"/>
      <w:sz w:val="21"/>
      <w:szCs w:val="21"/>
    </w:rPr>
  </w:style>
  <w:style w:type="table" w:styleId="TableGrid">
    <w:name w:val="Table Grid"/>
    <w:basedOn w:val="TableNormal"/>
    <w:uiPriority w:val="99"/>
    <w:rsid w:val="00A737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A737A1"/>
    <w:rPr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A737A1"/>
    <w:rPr>
      <w:rFonts w:cs="Times New Roman"/>
      <w:color w:val="808080"/>
    </w:rPr>
  </w:style>
  <w:style w:type="paragraph" w:styleId="Footer">
    <w:name w:val="footer"/>
    <w:basedOn w:val="Normal"/>
    <w:link w:val="FooterChar"/>
    <w:uiPriority w:val="99"/>
    <w:rsid w:val="00A737A1"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737A1"/>
    <w:rPr>
      <w:rFonts w:cs="Times New Roman"/>
      <w:sz w:val="21"/>
      <w:szCs w:val="21"/>
    </w:rPr>
  </w:style>
  <w:style w:type="paragraph" w:styleId="Title">
    <w:name w:val="Title"/>
    <w:basedOn w:val="Normal"/>
    <w:next w:val="Normal"/>
    <w:link w:val="TitleChar"/>
    <w:uiPriority w:val="99"/>
    <w:qFormat/>
    <w:rsid w:val="00A737A1"/>
    <w:pPr>
      <w:ind w:left="0"/>
    </w:pPr>
    <w:rPr>
      <w:rFonts w:ascii="Century Gothic" w:hAnsi="Century Gothic"/>
      <w:color w:val="9F2936"/>
      <w:sz w:val="50"/>
      <w:szCs w:val="50"/>
    </w:rPr>
  </w:style>
  <w:style w:type="character" w:customStyle="1" w:styleId="TitleChar">
    <w:name w:val="Title Char"/>
    <w:basedOn w:val="DefaultParagraphFont"/>
    <w:link w:val="Title"/>
    <w:uiPriority w:val="99"/>
    <w:locked/>
    <w:rsid w:val="00445CE6"/>
    <w:rPr>
      <w:rFonts w:ascii="Cambria" w:hAnsi="Cambria" w:cs="Times New Roman"/>
      <w:b/>
      <w:bCs/>
      <w:kern w:val="28"/>
      <w:sz w:val="32"/>
      <w:szCs w:val="3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99"/>
    <w:qFormat/>
    <w:rsid w:val="00A737A1"/>
    <w:pPr>
      <w:keepNext/>
      <w:keepLines/>
      <w:numPr>
        <w:ilvl w:val="1"/>
      </w:numPr>
      <w:pBdr>
        <w:top w:val="single" w:sz="4" w:space="1" w:color="1B587C"/>
      </w:pBdr>
      <w:spacing w:before="360" w:after="160"/>
      <w:ind w:left="72"/>
    </w:pPr>
    <w:rPr>
      <w:rFonts w:ascii="Century Gothic" w:hAnsi="Century Gothic"/>
      <w:color w:val="9F2936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45CE6"/>
    <w:rPr>
      <w:rFonts w:ascii="Cambria" w:hAnsi="Cambria" w:cs="Times New Roman"/>
      <w:sz w:val="24"/>
      <w:szCs w:val="24"/>
      <w:lang w:val="en-US" w:eastAsia="ja-JP"/>
    </w:rPr>
  </w:style>
  <w:style w:type="character" w:styleId="SubtleEmphasis">
    <w:name w:val="Subtle Emphasis"/>
    <w:basedOn w:val="DefaultParagraphFont"/>
    <w:uiPriority w:val="99"/>
    <w:qFormat/>
    <w:rsid w:val="00A737A1"/>
    <w:rPr>
      <w:rFonts w:cs="Times New Roman"/>
      <w:i/>
      <w:iCs/>
      <w:color w:val="auto"/>
    </w:rPr>
  </w:style>
  <w:style w:type="paragraph" w:styleId="Header">
    <w:name w:val="header"/>
    <w:basedOn w:val="Normal"/>
    <w:link w:val="HeaderChar"/>
    <w:uiPriority w:val="99"/>
    <w:rsid w:val="00A737A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737A1"/>
    <w:rPr>
      <w:rFonts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rsid w:val="007733A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33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uiPriority w:val="99"/>
    <w:rsid w:val="00D13312"/>
    <w:rPr>
      <w:rFonts w:cs="Times New Roman"/>
    </w:rPr>
  </w:style>
  <w:style w:type="paragraph" w:styleId="ListParagraph">
    <w:name w:val="List Paragraph"/>
    <w:basedOn w:val="Normal"/>
    <w:uiPriority w:val="99"/>
    <w:qFormat/>
    <w:rsid w:val="0026092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603250"/>
    <w:rPr>
      <w:rFonts w:cs="Times New Roman"/>
      <w:color w:val="6B9F25"/>
      <w:u w:val="single"/>
    </w:rPr>
  </w:style>
  <w:style w:type="character" w:customStyle="1" w:styleId="PlainTextChar">
    <w:name w:val="Plain Text Char"/>
    <w:uiPriority w:val="99"/>
    <w:semiHidden/>
    <w:locked/>
    <w:rsid w:val="007D3A6A"/>
    <w:rPr>
      <w:rFonts w:ascii="Consolas" w:hAnsi="Consolas" w:cs="Times New Roman"/>
      <w:color w:val="0070C0"/>
      <w:sz w:val="21"/>
      <w:szCs w:val="21"/>
      <w:lang w:bidi="he-IL"/>
    </w:rPr>
  </w:style>
  <w:style w:type="paragraph" w:styleId="PlainText">
    <w:name w:val="Plain Text"/>
    <w:basedOn w:val="Normal"/>
    <w:link w:val="PlainTextChar1"/>
    <w:uiPriority w:val="99"/>
    <w:semiHidden/>
    <w:rsid w:val="007D3A6A"/>
    <w:pPr>
      <w:spacing w:before="0" w:after="0"/>
      <w:ind w:left="0"/>
    </w:pPr>
    <w:rPr>
      <w:rFonts w:ascii="Consolas" w:hAnsi="Consolas"/>
      <w:noProof/>
      <w:color w:val="0070C0"/>
      <w:lang w:val="en-GB" w:eastAsia="en-GB" w:bidi="he-IL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45CE6"/>
    <w:rPr>
      <w:rFonts w:ascii="Courier New" w:hAnsi="Courier New" w:cs="Courier New"/>
      <w:sz w:val="20"/>
      <w:szCs w:val="20"/>
      <w:lang w:val="en-US" w:eastAsia="ja-JP"/>
    </w:rPr>
  </w:style>
  <w:style w:type="paragraph" w:styleId="NormalWeb">
    <w:name w:val="Normal (Web)"/>
    <w:basedOn w:val="Normal"/>
    <w:uiPriority w:val="99"/>
    <w:semiHidden/>
    <w:rsid w:val="00C2472E"/>
    <w:pPr>
      <w:spacing w:before="0" w:after="0"/>
      <w:ind w:left="0"/>
    </w:pPr>
    <w:rPr>
      <w:rFonts w:ascii="Times New Roman" w:hAnsi="Times New Roman"/>
      <w:sz w:val="24"/>
      <w:szCs w:val="24"/>
      <w:lang w:val="en-GB" w:eastAsia="en-GB" w:bidi="he-IL"/>
    </w:rPr>
  </w:style>
  <w:style w:type="paragraph" w:customStyle="1" w:styleId="xmsoplaintext">
    <w:name w:val="x_msoplaintext"/>
    <w:basedOn w:val="Normal"/>
    <w:rsid w:val="001A314B"/>
    <w:pPr>
      <w:spacing w:before="100" w:beforeAutospacing="1" w:after="100" w:afterAutospacing="1"/>
      <w:ind w:left="0"/>
    </w:pPr>
    <w:rPr>
      <w:rFonts w:ascii="Calibri" w:eastAsiaTheme="minorHAnsi" w:hAnsi="Calibri" w:cs="Calibri"/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="Times New Roman" w:hAnsi="Palatino Linotype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A1"/>
    <w:pPr>
      <w:spacing w:before="120" w:after="40"/>
      <w:ind w:left="72"/>
    </w:pPr>
    <w:rPr>
      <w:sz w:val="21"/>
      <w:szCs w:val="21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37A1"/>
    <w:pPr>
      <w:spacing w:before="240" w:after="0"/>
      <w:ind w:left="0"/>
      <w:outlineLvl w:val="0"/>
    </w:pPr>
    <w:rPr>
      <w:rFonts w:ascii="Century Gothic" w:hAnsi="Century Gothic"/>
      <w:b/>
      <w:bCs/>
      <w:caps/>
      <w:color w:val="1B587C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37A1"/>
    <w:pPr>
      <w:pBdr>
        <w:bottom w:val="single" w:sz="12" w:space="1" w:color="1B587C"/>
      </w:pBdr>
      <w:spacing w:before="240"/>
      <w:ind w:left="0"/>
      <w:outlineLvl w:val="1"/>
    </w:pPr>
    <w:rPr>
      <w:rFonts w:ascii="Century Gothic" w:hAnsi="Century Gothic"/>
      <w:b/>
      <w:bCs/>
      <w:color w:val="F07F09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37A1"/>
    <w:pPr>
      <w:outlineLvl w:val="2"/>
    </w:pPr>
    <w:rPr>
      <w:rFonts w:ascii="Century Gothic" w:hAnsi="Century Gothic"/>
      <w:color w:val="F07F09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37A1"/>
    <w:pPr>
      <w:keepNext/>
      <w:keepLines/>
      <w:spacing w:before="160" w:after="0"/>
      <w:outlineLvl w:val="3"/>
    </w:pPr>
    <w:rPr>
      <w:rFonts w:ascii="Century Gothic" w:hAnsi="Century Gothic"/>
      <w:color w:val="B35E0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45CE6"/>
    <w:rPr>
      <w:rFonts w:ascii="Cambria" w:hAnsi="Cambria" w:cs="Times New Roman"/>
      <w:b/>
      <w:bCs/>
      <w:kern w:val="32"/>
      <w:sz w:val="32"/>
      <w:szCs w:val="32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45CE6"/>
    <w:rPr>
      <w:rFonts w:ascii="Cambria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45CE6"/>
    <w:rPr>
      <w:rFonts w:ascii="Cambria" w:hAnsi="Cambria" w:cs="Times New Roman"/>
      <w:b/>
      <w:bCs/>
      <w:sz w:val="26"/>
      <w:szCs w:val="26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737A1"/>
    <w:rPr>
      <w:rFonts w:ascii="Century Gothic" w:hAnsi="Century Gothic" w:cs="Times New Roman"/>
      <w:color w:val="B35E06"/>
      <w:sz w:val="21"/>
      <w:szCs w:val="21"/>
    </w:rPr>
  </w:style>
  <w:style w:type="table" w:styleId="TableGrid">
    <w:name w:val="Table Grid"/>
    <w:basedOn w:val="TableNormal"/>
    <w:uiPriority w:val="99"/>
    <w:rsid w:val="00A737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A737A1"/>
    <w:rPr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A737A1"/>
    <w:rPr>
      <w:rFonts w:cs="Times New Roman"/>
      <w:color w:val="808080"/>
    </w:rPr>
  </w:style>
  <w:style w:type="paragraph" w:styleId="Footer">
    <w:name w:val="footer"/>
    <w:basedOn w:val="Normal"/>
    <w:link w:val="FooterChar"/>
    <w:uiPriority w:val="99"/>
    <w:rsid w:val="00A737A1"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737A1"/>
    <w:rPr>
      <w:rFonts w:cs="Times New Roman"/>
      <w:sz w:val="21"/>
      <w:szCs w:val="21"/>
    </w:rPr>
  </w:style>
  <w:style w:type="paragraph" w:styleId="Title">
    <w:name w:val="Title"/>
    <w:basedOn w:val="Normal"/>
    <w:next w:val="Normal"/>
    <w:link w:val="TitleChar"/>
    <w:uiPriority w:val="99"/>
    <w:qFormat/>
    <w:rsid w:val="00A737A1"/>
    <w:pPr>
      <w:ind w:left="0"/>
    </w:pPr>
    <w:rPr>
      <w:rFonts w:ascii="Century Gothic" w:hAnsi="Century Gothic"/>
      <w:color w:val="9F2936"/>
      <w:sz w:val="50"/>
      <w:szCs w:val="50"/>
    </w:rPr>
  </w:style>
  <w:style w:type="character" w:customStyle="1" w:styleId="TitleChar">
    <w:name w:val="Title Char"/>
    <w:basedOn w:val="DefaultParagraphFont"/>
    <w:link w:val="Title"/>
    <w:uiPriority w:val="99"/>
    <w:locked/>
    <w:rsid w:val="00445CE6"/>
    <w:rPr>
      <w:rFonts w:ascii="Cambria" w:hAnsi="Cambria" w:cs="Times New Roman"/>
      <w:b/>
      <w:bCs/>
      <w:kern w:val="28"/>
      <w:sz w:val="32"/>
      <w:szCs w:val="3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99"/>
    <w:qFormat/>
    <w:rsid w:val="00A737A1"/>
    <w:pPr>
      <w:keepNext/>
      <w:keepLines/>
      <w:numPr>
        <w:ilvl w:val="1"/>
      </w:numPr>
      <w:pBdr>
        <w:top w:val="single" w:sz="4" w:space="1" w:color="1B587C"/>
      </w:pBdr>
      <w:spacing w:before="360" w:after="160"/>
      <w:ind w:left="72"/>
    </w:pPr>
    <w:rPr>
      <w:rFonts w:ascii="Century Gothic" w:hAnsi="Century Gothic"/>
      <w:color w:val="9F2936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45CE6"/>
    <w:rPr>
      <w:rFonts w:ascii="Cambria" w:hAnsi="Cambria" w:cs="Times New Roman"/>
      <w:sz w:val="24"/>
      <w:szCs w:val="24"/>
      <w:lang w:val="en-US" w:eastAsia="ja-JP"/>
    </w:rPr>
  </w:style>
  <w:style w:type="character" w:styleId="SubtleEmphasis">
    <w:name w:val="Subtle Emphasis"/>
    <w:basedOn w:val="DefaultParagraphFont"/>
    <w:uiPriority w:val="99"/>
    <w:qFormat/>
    <w:rsid w:val="00A737A1"/>
    <w:rPr>
      <w:rFonts w:cs="Times New Roman"/>
      <w:i/>
      <w:iCs/>
      <w:color w:val="auto"/>
    </w:rPr>
  </w:style>
  <w:style w:type="paragraph" w:styleId="Header">
    <w:name w:val="header"/>
    <w:basedOn w:val="Normal"/>
    <w:link w:val="HeaderChar"/>
    <w:uiPriority w:val="99"/>
    <w:rsid w:val="00A737A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737A1"/>
    <w:rPr>
      <w:rFonts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rsid w:val="007733A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33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uiPriority w:val="99"/>
    <w:rsid w:val="00D13312"/>
    <w:rPr>
      <w:rFonts w:cs="Times New Roman"/>
    </w:rPr>
  </w:style>
  <w:style w:type="paragraph" w:styleId="ListParagraph">
    <w:name w:val="List Paragraph"/>
    <w:basedOn w:val="Normal"/>
    <w:uiPriority w:val="99"/>
    <w:qFormat/>
    <w:rsid w:val="0026092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603250"/>
    <w:rPr>
      <w:rFonts w:cs="Times New Roman"/>
      <w:color w:val="6B9F25"/>
      <w:u w:val="single"/>
    </w:rPr>
  </w:style>
  <w:style w:type="character" w:customStyle="1" w:styleId="PlainTextChar">
    <w:name w:val="Plain Text Char"/>
    <w:uiPriority w:val="99"/>
    <w:semiHidden/>
    <w:locked/>
    <w:rsid w:val="007D3A6A"/>
    <w:rPr>
      <w:rFonts w:ascii="Consolas" w:hAnsi="Consolas" w:cs="Times New Roman"/>
      <w:color w:val="0070C0"/>
      <w:sz w:val="21"/>
      <w:szCs w:val="21"/>
      <w:lang w:bidi="he-IL"/>
    </w:rPr>
  </w:style>
  <w:style w:type="paragraph" w:styleId="PlainText">
    <w:name w:val="Plain Text"/>
    <w:basedOn w:val="Normal"/>
    <w:link w:val="PlainTextChar1"/>
    <w:uiPriority w:val="99"/>
    <w:semiHidden/>
    <w:rsid w:val="007D3A6A"/>
    <w:pPr>
      <w:spacing w:before="0" w:after="0"/>
      <w:ind w:left="0"/>
    </w:pPr>
    <w:rPr>
      <w:rFonts w:ascii="Consolas" w:hAnsi="Consolas"/>
      <w:noProof/>
      <w:color w:val="0070C0"/>
      <w:lang w:val="en-GB" w:eastAsia="en-GB" w:bidi="he-IL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45CE6"/>
    <w:rPr>
      <w:rFonts w:ascii="Courier New" w:hAnsi="Courier New" w:cs="Courier New"/>
      <w:sz w:val="20"/>
      <w:szCs w:val="20"/>
      <w:lang w:val="en-US" w:eastAsia="ja-JP"/>
    </w:rPr>
  </w:style>
  <w:style w:type="paragraph" w:styleId="NormalWeb">
    <w:name w:val="Normal (Web)"/>
    <w:basedOn w:val="Normal"/>
    <w:uiPriority w:val="99"/>
    <w:semiHidden/>
    <w:rsid w:val="00C2472E"/>
    <w:pPr>
      <w:spacing w:before="0" w:after="0"/>
      <w:ind w:left="0"/>
    </w:pPr>
    <w:rPr>
      <w:rFonts w:ascii="Times New Roman" w:hAnsi="Times New Roman"/>
      <w:sz w:val="24"/>
      <w:szCs w:val="24"/>
      <w:lang w:val="en-GB" w:eastAsia="en-GB" w:bidi="he-IL"/>
    </w:rPr>
  </w:style>
  <w:style w:type="paragraph" w:customStyle="1" w:styleId="xmsoplaintext">
    <w:name w:val="x_msoplaintext"/>
    <w:basedOn w:val="Normal"/>
    <w:rsid w:val="001A314B"/>
    <w:pPr>
      <w:spacing w:before="100" w:beforeAutospacing="1" w:after="100" w:afterAutospacing="1"/>
      <w:ind w:left="0"/>
    </w:pPr>
    <w:rPr>
      <w:rFonts w:ascii="Calibri" w:eastAsiaTheme="minorHAnsi" w:hAnsi="Calibri" w:cs="Calibri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v\Downloads\TS10346308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TS103463080</Template>
  <TotalTime>1</TotalTime>
  <Pages>2</Pages>
  <Words>258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Association of Clinical Electron Microscopists ACEM Executive| MINUTES</vt:lpstr>
    </vt:vector>
  </TitlesOfParts>
  <Company>UHS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of Clinical Electron Microscopists ACEM Executive| MINUTES</dc:title>
  <dc:creator>bev</dc:creator>
  <cp:lastModifiedBy>Beverley Whitehouse</cp:lastModifiedBy>
  <cp:revision>3</cp:revision>
  <dcterms:created xsi:type="dcterms:W3CDTF">2022-08-30T13:41:00Z</dcterms:created>
  <dcterms:modified xsi:type="dcterms:W3CDTF">2022-08-30T14:12:00Z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TC034630809991</vt:lpwstr>
  </property>
</Properties>
</file>